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35DF" w14:textId="77777777" w:rsidR="000A2A73" w:rsidRDefault="000A2A73" w:rsidP="000A2A73"/>
    <w:p w14:paraId="0248FDBD" w14:textId="77777777" w:rsidR="00C4265A" w:rsidRDefault="00C4265A" w:rsidP="00C4265A"/>
    <w:p w14:paraId="152EC27E" w14:textId="77777777" w:rsidR="009D2AD4" w:rsidRDefault="009D2AD4" w:rsidP="00C4265A"/>
    <w:p w14:paraId="76F7CC20" w14:textId="77777777" w:rsidR="00C4265A" w:rsidRDefault="00C4265A" w:rsidP="00C4265A">
      <w:pPr>
        <w:jc w:val="right"/>
      </w:pPr>
    </w:p>
    <w:p w14:paraId="1B5EF05F" w14:textId="4AC43E5A" w:rsidR="00C4265A" w:rsidRDefault="00C4265A" w:rsidP="00C4265A">
      <w:pPr>
        <w:jc w:val="right"/>
      </w:pPr>
      <w:r>
        <w:t>Al Direttore del Parco archeologico dei Campi Flegrei</w:t>
      </w:r>
    </w:p>
    <w:p w14:paraId="4C7EC3F3" w14:textId="77777777" w:rsidR="009D2AD4" w:rsidRDefault="009D2AD4" w:rsidP="00C4265A">
      <w:pPr>
        <w:jc w:val="right"/>
      </w:pPr>
    </w:p>
    <w:p w14:paraId="3445C5F6" w14:textId="00D02742" w:rsidR="00C4265A" w:rsidRDefault="00C4265A" w:rsidP="00C4265A">
      <w:pPr>
        <w:jc w:val="right"/>
      </w:pPr>
      <w:r>
        <w:t>Dott. Fabio Pagano</w:t>
      </w:r>
    </w:p>
    <w:p w14:paraId="6E286308" w14:textId="77777777" w:rsidR="00DD2165" w:rsidRDefault="00DD2165" w:rsidP="00C4265A">
      <w:pPr>
        <w:jc w:val="right"/>
      </w:pPr>
    </w:p>
    <w:p w14:paraId="3231789E" w14:textId="77777777" w:rsidR="00DD2165" w:rsidRDefault="00DD2165" w:rsidP="00C4265A">
      <w:pPr>
        <w:jc w:val="right"/>
      </w:pPr>
    </w:p>
    <w:p w14:paraId="55AF888D" w14:textId="77777777" w:rsidR="00DD2165" w:rsidRDefault="00DD2165" w:rsidP="00C4265A">
      <w:pPr>
        <w:jc w:val="right"/>
      </w:pPr>
    </w:p>
    <w:p w14:paraId="07C5EB58" w14:textId="77777777" w:rsidR="00DD2165" w:rsidRDefault="00DD2165" w:rsidP="00DD2165">
      <w:r>
        <w:t>Oggetto: rimborso biglietti di ingresso causa sisma Campi Flegrei</w:t>
      </w:r>
    </w:p>
    <w:p w14:paraId="5B7DE4F8" w14:textId="77777777" w:rsidR="00DD2165" w:rsidRDefault="00DD2165" w:rsidP="00DD2165"/>
    <w:p w14:paraId="45DEEE2C" w14:textId="77777777" w:rsidR="00C4265A" w:rsidRDefault="00C4265A" w:rsidP="009D2AD4">
      <w:pPr>
        <w:jc w:val="both"/>
      </w:pPr>
    </w:p>
    <w:p w14:paraId="6D418034" w14:textId="7CE32F62" w:rsidR="00C4265A" w:rsidRDefault="00C4265A" w:rsidP="009D2AD4">
      <w:pPr>
        <w:jc w:val="both"/>
      </w:pPr>
      <w:r>
        <w:t>Il/La</w:t>
      </w:r>
      <w:r w:rsidR="00D450A2">
        <w:t xml:space="preserve"> </w:t>
      </w:r>
      <w:r>
        <w:t>sottoscritto/a</w:t>
      </w:r>
      <w:r w:rsidR="00D450A2">
        <w:t>………………………</w:t>
      </w:r>
      <w:r>
        <w:t>.......................................................................................................</w:t>
      </w:r>
      <w:r w:rsidR="00D450A2">
        <w:t xml:space="preserve">                                       C.F./ P. IVA…………………………………………………………</w:t>
      </w:r>
      <w:proofErr w:type="gramStart"/>
      <w:r w:rsidR="00D450A2">
        <w:t>…….</w:t>
      </w:r>
      <w:proofErr w:type="gramEnd"/>
      <w:r w:rsidR="00D450A2">
        <w:t>.</w:t>
      </w:r>
      <w:r>
        <w:t xml:space="preserve">avendo </w:t>
      </w:r>
      <w:r w:rsidR="00DD2165">
        <w:t xml:space="preserve">in data </w:t>
      </w:r>
      <w:r w:rsidR="00D450A2">
        <w:t>..</w:t>
      </w:r>
      <w:r w:rsidR="00DD2165">
        <w:t>…/</w:t>
      </w:r>
      <w:r w:rsidR="00D450A2">
        <w:t>..</w:t>
      </w:r>
      <w:r w:rsidR="00DD2165">
        <w:t>…/</w:t>
      </w:r>
      <w:r w:rsidR="00D450A2">
        <w:t>….</w:t>
      </w:r>
      <w:r w:rsidR="00DD2165">
        <w:t xml:space="preserve">…. acquistato il biglietto per l’ingresso al sito </w:t>
      </w:r>
      <w:r w:rsidR="00D450A2">
        <w:t>………………………………………</w:t>
      </w:r>
      <w:r w:rsidR="00DD2165">
        <w:t xml:space="preserve"> (indicare il sito di riferimento) </w:t>
      </w:r>
      <w:proofErr w:type="gramStart"/>
      <w:r w:rsidR="00DD2165">
        <w:t>-  q</w:t>
      </w:r>
      <w:r>
        <w:t>uota</w:t>
      </w:r>
      <w:proofErr w:type="gramEnd"/>
      <w:r>
        <w:t>...</w:t>
      </w:r>
      <w:r w:rsidR="00DD2165">
        <w:t>€</w:t>
      </w:r>
      <w:r>
        <w:t>.....................</w:t>
      </w:r>
    </w:p>
    <w:p w14:paraId="04E032F8" w14:textId="77777777" w:rsidR="00C4265A" w:rsidRDefault="00C4265A" w:rsidP="009D2AD4">
      <w:pPr>
        <w:jc w:val="both"/>
      </w:pPr>
    </w:p>
    <w:p w14:paraId="2810131C" w14:textId="056139E3" w:rsidR="00C4265A" w:rsidRDefault="00C4265A" w:rsidP="009D2AD4">
      <w:pPr>
        <w:jc w:val="both"/>
      </w:pPr>
      <w:r>
        <w:t>attraverso il sistema PAGOPA</w:t>
      </w:r>
      <w:r w:rsidR="009D2AD4">
        <w:t xml:space="preserve"> /</w:t>
      </w:r>
      <w:r>
        <w:t>TOTEM</w:t>
      </w:r>
    </w:p>
    <w:p w14:paraId="743F2E61" w14:textId="77777777" w:rsidR="009D2AD4" w:rsidRDefault="009D2AD4" w:rsidP="009D2AD4">
      <w:pPr>
        <w:jc w:val="both"/>
      </w:pPr>
    </w:p>
    <w:p w14:paraId="35A5B0AE" w14:textId="0822D3CC" w:rsidR="00C4265A" w:rsidRDefault="00C4265A" w:rsidP="009D2AD4">
      <w:pPr>
        <w:jc w:val="both"/>
      </w:pPr>
      <w:r>
        <w:t xml:space="preserve">richiede il rimborso </w:t>
      </w:r>
      <w:r w:rsidR="00DD2165">
        <w:t xml:space="preserve">del biglietto per la </w:t>
      </w:r>
      <w:r>
        <w:t xml:space="preserve">chiusura </w:t>
      </w:r>
      <w:r w:rsidR="00DD2165">
        <w:t>dell’</w:t>
      </w:r>
      <w:r>
        <w:t xml:space="preserve">ingresso al </w:t>
      </w:r>
      <w:proofErr w:type="gramStart"/>
      <w:r>
        <w:t>sito  “</w:t>
      </w:r>
      <w:proofErr w:type="gramEnd"/>
      <w:r>
        <w:t>causa sisma-Campi Flegrei”</w:t>
      </w:r>
      <w:r w:rsidR="00DD2165">
        <w:t xml:space="preserve"> </w:t>
      </w:r>
      <w:r>
        <w:t>( inviare tale</w:t>
      </w:r>
      <w:r w:rsidR="009D2AD4">
        <w:t xml:space="preserve"> </w:t>
      </w:r>
      <w:r>
        <w:t>richiesta tramite e-mail all’indirizzo pa-fleg@cultura.gov.it)</w:t>
      </w:r>
    </w:p>
    <w:p w14:paraId="6E8FF60D" w14:textId="77777777" w:rsidR="00DD2165" w:rsidRDefault="00DD2165" w:rsidP="009D2AD4">
      <w:pPr>
        <w:jc w:val="both"/>
      </w:pPr>
    </w:p>
    <w:p w14:paraId="3077C9DF" w14:textId="34D96C68" w:rsidR="00C4265A" w:rsidRDefault="00C4265A" w:rsidP="009D2AD4">
      <w:pPr>
        <w:jc w:val="both"/>
      </w:pPr>
      <w:r>
        <w:t xml:space="preserve">Si precisa </w:t>
      </w:r>
      <w:r w:rsidR="00DD2165">
        <w:t>che il rimborso andrà effettuato al seguente</w:t>
      </w:r>
      <w:r w:rsidR="009D2AD4">
        <w:t xml:space="preserve"> l</w:t>
      </w:r>
      <w:r>
        <w:t>’IBAN del proprio conto corrente bancario o postale</w:t>
      </w:r>
      <w:r w:rsidR="009D2AD4">
        <w:t>:</w:t>
      </w:r>
    </w:p>
    <w:p w14:paraId="06117E53" w14:textId="77777777" w:rsidR="009D2AD4" w:rsidRDefault="009D2AD4" w:rsidP="009D2AD4">
      <w:pPr>
        <w:jc w:val="both"/>
      </w:pPr>
    </w:p>
    <w:p w14:paraId="5310BC87" w14:textId="4CBA8D96" w:rsidR="009D2AD4" w:rsidRDefault="009D2AD4" w:rsidP="009D2AD4">
      <w:pPr>
        <w:jc w:val="both"/>
      </w:pPr>
      <w:proofErr w:type="gramStart"/>
      <w:r>
        <w:t>IBAN:.............................................................................................................................................</w:t>
      </w:r>
      <w:proofErr w:type="gramEnd"/>
    </w:p>
    <w:p w14:paraId="6F1E8671" w14:textId="77777777" w:rsidR="00C4265A" w:rsidRDefault="00C4265A" w:rsidP="009D2AD4">
      <w:pPr>
        <w:jc w:val="both"/>
      </w:pPr>
    </w:p>
    <w:p w14:paraId="5682A7E1" w14:textId="4361A6FE" w:rsidR="00C4265A" w:rsidRPr="00DD2165" w:rsidRDefault="009D2AD4" w:rsidP="009D2AD4">
      <w:pPr>
        <w:jc w:val="both"/>
        <w:rPr>
          <w:color w:val="FF0000"/>
        </w:rPr>
      </w:pPr>
      <w:r w:rsidRPr="00DD2165">
        <w:rPr>
          <w:color w:val="FF0000"/>
        </w:rPr>
        <w:t>Si allega copia del biglietto.</w:t>
      </w:r>
    </w:p>
    <w:p w14:paraId="6E5DA9BA" w14:textId="0B5E0FAB" w:rsidR="00103EC1" w:rsidRDefault="00C4265A" w:rsidP="009D2AD4">
      <w:pPr>
        <w:ind w:left="6480" w:firstLine="720"/>
        <w:jc w:val="both"/>
      </w:pPr>
      <w:r>
        <w:t>Firma</w:t>
      </w:r>
    </w:p>
    <w:sectPr w:rsidR="00103EC1" w:rsidSect="0011002E">
      <w:headerReference w:type="default" r:id="rId10"/>
      <w:footerReference w:type="default" r:id="rId11"/>
      <w:pgSz w:w="11910" w:h="16850"/>
      <w:pgMar w:top="2835" w:right="1440" w:bottom="960" w:left="1480" w:header="440" w:footer="7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B6CA" w14:textId="77777777" w:rsidR="00D077A4" w:rsidRDefault="00D077A4">
      <w:r>
        <w:separator/>
      </w:r>
    </w:p>
  </w:endnote>
  <w:endnote w:type="continuationSeparator" w:id="0">
    <w:p w14:paraId="5C133FD5" w14:textId="77777777" w:rsidR="00D077A4" w:rsidRDefault="00D0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D7769" w14:textId="77777777" w:rsidR="009561DE" w:rsidRPr="00401810" w:rsidRDefault="009561DE" w:rsidP="009561DE">
    <w:pPr>
      <w:tabs>
        <w:tab w:val="center" w:pos="4819"/>
        <w:tab w:val="right" w:pos="9638"/>
      </w:tabs>
      <w:jc w:val="center"/>
      <w:rPr>
        <w:rFonts w:ascii="Verdana" w:eastAsia="MS Mincho" w:hAnsi="Verdana"/>
        <w:sz w:val="16"/>
        <w:szCs w:val="16"/>
        <w:lang w:eastAsia="it-IT"/>
      </w:rPr>
    </w:pPr>
    <w:r w:rsidRPr="00401810">
      <w:rPr>
        <w:rFonts w:ascii="Cambria" w:eastAsia="MS Mincho" w:hAnsi="Cambria"/>
        <w:noProof/>
        <w:sz w:val="24"/>
        <w:szCs w:val="24"/>
        <w:lang w:eastAsia="it-IT"/>
      </w:rPr>
      <w:drawing>
        <wp:inline distT="0" distB="0" distL="0" distR="0" wp14:anchorId="202FDFFD" wp14:editId="67B0BBBC">
          <wp:extent cx="1009650" cy="352425"/>
          <wp:effectExtent l="0" t="0" r="0" b="9525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eastAsia="MS Mincho" w:hAnsi="Verdana"/>
        <w:noProof/>
        <w:sz w:val="16"/>
        <w:szCs w:val="16"/>
        <w:lang w:eastAsia="it-IT"/>
      </w:rPr>
      <w:drawing>
        <wp:inline distT="0" distB="0" distL="0" distR="0" wp14:anchorId="021EF870" wp14:editId="792D8BB1">
          <wp:extent cx="581025" cy="382164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PAFLEG POSITIV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7481" cy="399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AB004" w14:textId="77777777" w:rsidR="009561DE" w:rsidRPr="00401810" w:rsidRDefault="009561DE" w:rsidP="009561DE">
    <w:pPr>
      <w:tabs>
        <w:tab w:val="center" w:pos="4819"/>
        <w:tab w:val="right" w:pos="9638"/>
      </w:tabs>
      <w:jc w:val="center"/>
      <w:rPr>
        <w:rFonts w:ascii="Verdana" w:eastAsia="MS Mincho" w:hAnsi="Verdana"/>
        <w:sz w:val="16"/>
        <w:szCs w:val="16"/>
        <w:lang w:eastAsia="it-IT"/>
      </w:rPr>
    </w:pPr>
    <w:r w:rsidRPr="00401810">
      <w:rPr>
        <w:rFonts w:ascii="Verdana" w:eastAsia="MS Mincho" w:hAnsi="Verdana"/>
        <w:sz w:val="16"/>
        <w:szCs w:val="16"/>
        <w:lang w:eastAsia="it-IT"/>
      </w:rPr>
      <w:t xml:space="preserve">e-mail: </w:t>
    </w:r>
    <w:hyperlink r:id="rId3" w:history="1">
      <w:r w:rsidRPr="00401810">
        <w:rPr>
          <w:rFonts w:ascii="Verdana" w:eastAsia="MS Mincho" w:hAnsi="Verdana"/>
          <w:color w:val="0563C1"/>
          <w:sz w:val="16"/>
          <w:szCs w:val="16"/>
          <w:u w:val="single"/>
          <w:lang w:eastAsia="it-IT"/>
        </w:rPr>
        <w:t>pa-fleg@beniculturali.it</w:t>
      </w:r>
    </w:hyperlink>
    <w:r w:rsidRPr="00401810">
      <w:rPr>
        <w:rFonts w:ascii="Verdana" w:eastAsia="MS Mincho" w:hAnsi="Verdana"/>
        <w:sz w:val="16"/>
        <w:szCs w:val="16"/>
        <w:lang w:eastAsia="it-IT"/>
      </w:rPr>
      <w:t xml:space="preserve">; </w:t>
    </w:r>
    <w:hyperlink r:id="rId4" w:history="1">
      <w:r w:rsidRPr="00401810">
        <w:rPr>
          <w:rFonts w:ascii="Verdana" w:eastAsia="MS Mincho" w:hAnsi="Verdana"/>
          <w:color w:val="0563C1"/>
          <w:sz w:val="16"/>
          <w:szCs w:val="16"/>
          <w:u w:val="single"/>
          <w:lang w:eastAsia="it-IT"/>
        </w:rPr>
        <w:t>mbac-pa-fleg@mailcert.beniculturali.it</w:t>
      </w:r>
    </w:hyperlink>
  </w:p>
  <w:p w14:paraId="455F5E1F" w14:textId="77777777" w:rsidR="009561DE" w:rsidRPr="00401810" w:rsidRDefault="009561DE" w:rsidP="009561DE">
    <w:pPr>
      <w:tabs>
        <w:tab w:val="center" w:pos="4819"/>
        <w:tab w:val="right" w:pos="9638"/>
      </w:tabs>
      <w:jc w:val="center"/>
      <w:rPr>
        <w:rFonts w:ascii="Verdana" w:eastAsia="MS Mincho" w:hAnsi="Verdana"/>
        <w:sz w:val="16"/>
        <w:szCs w:val="16"/>
        <w:lang w:eastAsia="it-IT"/>
      </w:rPr>
    </w:pPr>
    <w:r w:rsidRPr="00401810">
      <w:rPr>
        <w:rFonts w:ascii="Verdana" w:eastAsia="MS Mincho" w:hAnsi="Verdana"/>
        <w:sz w:val="16"/>
        <w:szCs w:val="16"/>
        <w:lang w:eastAsia="it-IT"/>
      </w:rPr>
      <w:t xml:space="preserve">Rione Terra, Palazzo De </w:t>
    </w:r>
    <w:proofErr w:type="spellStart"/>
    <w:r w:rsidRPr="00401810">
      <w:rPr>
        <w:rFonts w:ascii="Verdana" w:eastAsia="MS Mincho" w:hAnsi="Verdana"/>
        <w:sz w:val="16"/>
        <w:szCs w:val="16"/>
        <w:lang w:eastAsia="it-IT"/>
      </w:rPr>
      <w:t>Fraja</w:t>
    </w:r>
    <w:proofErr w:type="spellEnd"/>
    <w:r w:rsidRPr="00401810">
      <w:rPr>
        <w:rFonts w:ascii="Verdana" w:eastAsia="MS Mincho" w:hAnsi="Verdana"/>
        <w:sz w:val="16"/>
        <w:szCs w:val="16"/>
        <w:lang w:eastAsia="it-IT"/>
      </w:rPr>
      <w:t xml:space="preserve"> – 80078 Pozzuoli (NA)</w:t>
    </w:r>
  </w:p>
  <w:p w14:paraId="76AAAED7" w14:textId="04880681" w:rsidR="009561DE" w:rsidRPr="00401810" w:rsidRDefault="009561DE" w:rsidP="009561DE">
    <w:pPr>
      <w:tabs>
        <w:tab w:val="center" w:pos="4819"/>
        <w:tab w:val="right" w:pos="9638"/>
      </w:tabs>
      <w:jc w:val="center"/>
      <w:rPr>
        <w:sz w:val="24"/>
        <w:szCs w:val="24"/>
      </w:rPr>
    </w:pPr>
    <w:r w:rsidRPr="00401810">
      <w:rPr>
        <w:sz w:val="16"/>
        <w:szCs w:val="16"/>
      </w:rPr>
      <w:t xml:space="preserve">Pag. </w:t>
    </w:r>
    <w:r w:rsidR="00107D59" w:rsidRPr="00401810">
      <w:rPr>
        <w:b/>
        <w:bCs/>
        <w:sz w:val="18"/>
        <w:szCs w:val="18"/>
      </w:rPr>
      <w:fldChar w:fldCharType="begin"/>
    </w:r>
    <w:r w:rsidRPr="00401810">
      <w:rPr>
        <w:b/>
        <w:bCs/>
        <w:sz w:val="16"/>
        <w:szCs w:val="16"/>
      </w:rPr>
      <w:instrText>PAGE</w:instrText>
    </w:r>
    <w:r w:rsidR="00107D59" w:rsidRPr="00401810">
      <w:rPr>
        <w:b/>
        <w:bCs/>
        <w:sz w:val="18"/>
        <w:szCs w:val="18"/>
      </w:rPr>
      <w:fldChar w:fldCharType="separate"/>
    </w:r>
    <w:r w:rsidR="001F5FE9">
      <w:rPr>
        <w:b/>
        <w:bCs/>
        <w:noProof/>
        <w:sz w:val="16"/>
        <w:szCs w:val="16"/>
      </w:rPr>
      <w:t>1</w:t>
    </w:r>
    <w:r w:rsidR="00107D59" w:rsidRPr="00401810">
      <w:rPr>
        <w:b/>
        <w:bCs/>
        <w:sz w:val="18"/>
        <w:szCs w:val="18"/>
      </w:rPr>
      <w:fldChar w:fldCharType="end"/>
    </w:r>
    <w:r w:rsidRPr="00401810">
      <w:rPr>
        <w:sz w:val="16"/>
        <w:szCs w:val="16"/>
      </w:rPr>
      <w:t xml:space="preserve"> di </w:t>
    </w:r>
    <w:r w:rsidR="00107D59" w:rsidRPr="00401810">
      <w:rPr>
        <w:b/>
        <w:bCs/>
        <w:sz w:val="18"/>
        <w:szCs w:val="18"/>
      </w:rPr>
      <w:fldChar w:fldCharType="begin"/>
    </w:r>
    <w:r w:rsidRPr="00401810">
      <w:rPr>
        <w:b/>
        <w:bCs/>
        <w:sz w:val="16"/>
        <w:szCs w:val="16"/>
      </w:rPr>
      <w:instrText>NUMPAGES</w:instrText>
    </w:r>
    <w:r w:rsidR="00107D59" w:rsidRPr="00401810">
      <w:rPr>
        <w:b/>
        <w:bCs/>
        <w:sz w:val="18"/>
        <w:szCs w:val="18"/>
      </w:rPr>
      <w:fldChar w:fldCharType="separate"/>
    </w:r>
    <w:r w:rsidR="001F5FE9">
      <w:rPr>
        <w:b/>
        <w:bCs/>
        <w:noProof/>
        <w:sz w:val="16"/>
        <w:szCs w:val="16"/>
      </w:rPr>
      <w:t>1</w:t>
    </w:r>
    <w:r w:rsidR="00107D59" w:rsidRPr="00401810">
      <w:rPr>
        <w:b/>
        <w:bCs/>
        <w:sz w:val="18"/>
        <w:szCs w:val="18"/>
      </w:rPr>
      <w:fldChar w:fldCharType="end"/>
    </w:r>
  </w:p>
  <w:p w14:paraId="0D02574F" w14:textId="77777777" w:rsidR="000307A1" w:rsidRDefault="000307A1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CF890" w14:textId="77777777" w:rsidR="00D077A4" w:rsidRDefault="00D077A4">
      <w:r>
        <w:separator/>
      </w:r>
    </w:p>
  </w:footnote>
  <w:footnote w:type="continuationSeparator" w:id="0">
    <w:p w14:paraId="0BA8696F" w14:textId="77777777" w:rsidR="00D077A4" w:rsidRDefault="00D07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101E6" w14:textId="77777777" w:rsidR="00D24069" w:rsidRDefault="00D24069">
    <w:pPr>
      <w:pStyle w:val="Corpotesto"/>
      <w:spacing w:line="14" w:lineRule="auto"/>
      <w:rPr>
        <w:sz w:val="20"/>
      </w:rPr>
    </w:pPr>
  </w:p>
  <w:p w14:paraId="3362AA20" w14:textId="5D28DC7B" w:rsidR="000307A1" w:rsidRDefault="005C0D41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FFECE5" wp14:editId="6434EB04">
              <wp:simplePos x="0" y="0"/>
              <wp:positionH relativeFrom="margin">
                <wp:posOffset>0</wp:posOffset>
              </wp:positionH>
              <wp:positionV relativeFrom="paragraph">
                <wp:posOffset>152400</wp:posOffset>
              </wp:positionV>
              <wp:extent cx="3257550" cy="1276350"/>
              <wp:effectExtent l="0" t="0" r="0" b="0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57550" cy="1276350"/>
                      </a:xfrm>
                      <a:prstGeom prst="flowChartAlternateProcess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BFBFB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550F8B" w14:textId="77777777" w:rsidR="009561DE" w:rsidRDefault="009561DE" w:rsidP="009561DE">
                          <w:r>
                            <w:rPr>
                              <w:noProof/>
                              <w:lang w:eastAsia="it-IT"/>
                            </w:rPr>
                            <w:drawing>
                              <wp:inline distT="0" distB="0" distL="0" distR="0" wp14:anchorId="49639CB5" wp14:editId="0D7FB34F">
                                <wp:extent cx="1400175" cy="487017"/>
                                <wp:effectExtent l="0" t="0" r="0" b="8890"/>
                                <wp:docPr id="7" name="Immagin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08284" cy="4898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ab/>
                          </w:r>
                          <w:r>
                            <w:rPr>
                              <w:noProof/>
                              <w:color w:val="808080"/>
                              <w:sz w:val="24"/>
                              <w:szCs w:val="24"/>
                              <w:lang w:eastAsia="it-IT"/>
                            </w:rPr>
                            <w:drawing>
                              <wp:inline distT="0" distB="0" distL="0" distR="0" wp14:anchorId="770E9239" wp14:editId="050C7B36">
                                <wp:extent cx="495300" cy="533400"/>
                                <wp:effectExtent l="0" t="0" r="0" b="0"/>
                                <wp:docPr id="10" name="Immagin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1423D35" w14:textId="77777777" w:rsidR="009561DE" w:rsidRDefault="009561DE" w:rsidP="009561DE">
                          <w:pPr>
                            <w:rPr>
                              <w:rFonts w:ascii="Verdana" w:hAnsi="Verdana"/>
                            </w:rPr>
                          </w:pPr>
                        </w:p>
                        <w:p w14:paraId="753301CD" w14:textId="77777777" w:rsidR="009561DE" w:rsidRDefault="009561DE" w:rsidP="009561DE">
                          <w:pPr>
                            <w:rPr>
                              <w:rFonts w:ascii="Verdana" w:hAnsi="Verdana"/>
                            </w:rPr>
                          </w:pPr>
                          <w:r w:rsidRPr="0028796C">
                            <w:rPr>
                              <w:rFonts w:ascii="Verdana" w:hAnsi="Verdana"/>
                            </w:rPr>
                            <w:t xml:space="preserve">Parco </w:t>
                          </w:r>
                          <w:r>
                            <w:rPr>
                              <w:rFonts w:ascii="Verdana" w:hAnsi="Verdana"/>
                            </w:rPr>
                            <w:t>a</w:t>
                          </w:r>
                          <w:r w:rsidRPr="0028796C">
                            <w:rPr>
                              <w:rFonts w:ascii="Verdana" w:hAnsi="Verdana"/>
                            </w:rPr>
                            <w:t>rcheologico dei Campi Flegrei</w:t>
                          </w:r>
                        </w:p>
                        <w:p w14:paraId="40D916B9" w14:textId="77777777" w:rsidR="009561DE" w:rsidRPr="0028796C" w:rsidRDefault="009561DE" w:rsidP="009561DE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27FFECE5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2" o:spid="_x0000_s1026" type="#_x0000_t176" style="position:absolute;margin-left:0;margin-top:12pt;width:256.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" strokecolor="#bfbfbf" strokeweight="1pt">
              <v:textbox>
                <w:txbxContent>
                  <w:p w14:paraId="63550F8B" w14:textId="77777777" w:rsidR="009561DE" w:rsidRDefault="009561DE" w:rsidP="009561DE">
                    <w:r>
                      <w:rPr>
                        <w:noProof/>
                        <w:lang w:eastAsia="it-IT"/>
                      </w:rPr>
                      <w:drawing>
                        <wp:inline distT="0" distB="0" distL="0" distR="0" wp14:anchorId="49639CB5" wp14:editId="0D7FB34F">
                          <wp:extent cx="1400175" cy="487017"/>
                          <wp:effectExtent l="0" t="0" r="0" b="8890"/>
                          <wp:docPr id="7" name="Immagin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08284" cy="4898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ab/>
                    </w:r>
                    <w:r>
                      <w:rPr>
                        <w:noProof/>
                        <w:color w:val="808080"/>
                        <w:sz w:val="24"/>
                        <w:szCs w:val="24"/>
                        <w:lang w:eastAsia="it-IT"/>
                      </w:rPr>
                      <w:drawing>
                        <wp:inline distT="0" distB="0" distL="0" distR="0" wp14:anchorId="770E9239" wp14:editId="050C7B36">
                          <wp:extent cx="495300" cy="533400"/>
                          <wp:effectExtent l="0" t="0" r="0" b="0"/>
                          <wp:docPr id="10" name="Immagin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334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1423D35" w14:textId="77777777" w:rsidR="009561DE" w:rsidRDefault="009561DE" w:rsidP="009561DE">
                    <w:pPr>
                      <w:rPr>
                        <w:rFonts w:ascii="Verdana" w:hAnsi="Verdana"/>
                      </w:rPr>
                    </w:pPr>
                  </w:p>
                  <w:p w14:paraId="753301CD" w14:textId="77777777" w:rsidR="009561DE" w:rsidRDefault="009561DE" w:rsidP="009561DE">
                    <w:pPr>
                      <w:rPr>
                        <w:rFonts w:ascii="Verdana" w:hAnsi="Verdana"/>
                      </w:rPr>
                    </w:pPr>
                    <w:r w:rsidRPr="0028796C">
                      <w:rPr>
                        <w:rFonts w:ascii="Verdana" w:hAnsi="Verdana"/>
                      </w:rPr>
                      <w:t xml:space="preserve">Parco </w:t>
                    </w:r>
                    <w:r>
                      <w:rPr>
                        <w:rFonts w:ascii="Verdana" w:hAnsi="Verdana"/>
                      </w:rPr>
                      <w:t>a</w:t>
                    </w:r>
                    <w:r w:rsidRPr="0028796C">
                      <w:rPr>
                        <w:rFonts w:ascii="Verdana" w:hAnsi="Verdana"/>
                      </w:rPr>
                      <w:t>rcheologico dei Campi Flegrei</w:t>
                    </w:r>
                  </w:p>
                  <w:p w14:paraId="40D916B9" w14:textId="77777777" w:rsidR="009561DE" w:rsidRPr="0028796C" w:rsidRDefault="009561DE" w:rsidP="009561DE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7AB8"/>
    <w:multiLevelType w:val="hybridMultilevel"/>
    <w:tmpl w:val="81E2410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320CA"/>
    <w:multiLevelType w:val="hybridMultilevel"/>
    <w:tmpl w:val="ED12588E"/>
    <w:lvl w:ilvl="0" w:tplc="BBEAB074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EC011A"/>
    <w:multiLevelType w:val="hybridMultilevel"/>
    <w:tmpl w:val="023E43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40D83"/>
    <w:multiLevelType w:val="hybridMultilevel"/>
    <w:tmpl w:val="D0586B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D262D9"/>
    <w:multiLevelType w:val="hybridMultilevel"/>
    <w:tmpl w:val="691235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83CF2"/>
    <w:multiLevelType w:val="hybridMultilevel"/>
    <w:tmpl w:val="93F4991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FE237E2"/>
    <w:multiLevelType w:val="hybridMultilevel"/>
    <w:tmpl w:val="3E8CFA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35576"/>
    <w:multiLevelType w:val="hybridMultilevel"/>
    <w:tmpl w:val="020A9E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30B71"/>
    <w:multiLevelType w:val="hybridMultilevel"/>
    <w:tmpl w:val="8F3EC20E"/>
    <w:lvl w:ilvl="0" w:tplc="AA9A7016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461B3"/>
    <w:multiLevelType w:val="hybridMultilevel"/>
    <w:tmpl w:val="8492403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84F32BA"/>
    <w:multiLevelType w:val="hybridMultilevel"/>
    <w:tmpl w:val="81225E7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CD1553"/>
    <w:multiLevelType w:val="hybridMultilevel"/>
    <w:tmpl w:val="87F2AE18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5"/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3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0A"/>
    <w:rsid w:val="00004B87"/>
    <w:rsid w:val="00021382"/>
    <w:rsid w:val="00021893"/>
    <w:rsid w:val="00026D2B"/>
    <w:rsid w:val="000305FC"/>
    <w:rsid w:val="000307A1"/>
    <w:rsid w:val="00060775"/>
    <w:rsid w:val="000616F2"/>
    <w:rsid w:val="000764B5"/>
    <w:rsid w:val="000A2A73"/>
    <w:rsid w:val="000A3258"/>
    <w:rsid w:val="000A5FAE"/>
    <w:rsid w:val="000B0967"/>
    <w:rsid w:val="000B62D3"/>
    <w:rsid w:val="000B713B"/>
    <w:rsid w:val="000B75F0"/>
    <w:rsid w:val="000C3488"/>
    <w:rsid w:val="000C63A5"/>
    <w:rsid w:val="000E44EA"/>
    <w:rsid w:val="000F76A0"/>
    <w:rsid w:val="00100391"/>
    <w:rsid w:val="00103EC1"/>
    <w:rsid w:val="00107D59"/>
    <w:rsid w:val="0011002E"/>
    <w:rsid w:val="00115B1A"/>
    <w:rsid w:val="00120918"/>
    <w:rsid w:val="00134158"/>
    <w:rsid w:val="001638E5"/>
    <w:rsid w:val="00190CD2"/>
    <w:rsid w:val="001A3825"/>
    <w:rsid w:val="001A662D"/>
    <w:rsid w:val="001B295B"/>
    <w:rsid w:val="001B3017"/>
    <w:rsid w:val="001D6B06"/>
    <w:rsid w:val="001E25CC"/>
    <w:rsid w:val="001F5FE9"/>
    <w:rsid w:val="001F7D4E"/>
    <w:rsid w:val="0023760E"/>
    <w:rsid w:val="0024212C"/>
    <w:rsid w:val="00246142"/>
    <w:rsid w:val="002554F7"/>
    <w:rsid w:val="002664AE"/>
    <w:rsid w:val="00274574"/>
    <w:rsid w:val="002B28F2"/>
    <w:rsid w:val="002C4D8C"/>
    <w:rsid w:val="002C4F69"/>
    <w:rsid w:val="002C69E4"/>
    <w:rsid w:val="002C710D"/>
    <w:rsid w:val="002D5775"/>
    <w:rsid w:val="002E5220"/>
    <w:rsid w:val="002F6482"/>
    <w:rsid w:val="00304621"/>
    <w:rsid w:val="0032315B"/>
    <w:rsid w:val="00326884"/>
    <w:rsid w:val="00340082"/>
    <w:rsid w:val="00340E0C"/>
    <w:rsid w:val="00346482"/>
    <w:rsid w:val="00350B38"/>
    <w:rsid w:val="00354370"/>
    <w:rsid w:val="00355470"/>
    <w:rsid w:val="0036463B"/>
    <w:rsid w:val="0036542D"/>
    <w:rsid w:val="0039004E"/>
    <w:rsid w:val="003906B1"/>
    <w:rsid w:val="00394B1E"/>
    <w:rsid w:val="003A08D4"/>
    <w:rsid w:val="003B4BC9"/>
    <w:rsid w:val="003C1313"/>
    <w:rsid w:val="003C64C2"/>
    <w:rsid w:val="003F61CD"/>
    <w:rsid w:val="004007F3"/>
    <w:rsid w:val="00400AAC"/>
    <w:rsid w:val="0043555C"/>
    <w:rsid w:val="004439C7"/>
    <w:rsid w:val="00450DA6"/>
    <w:rsid w:val="00464A40"/>
    <w:rsid w:val="004A2F5F"/>
    <w:rsid w:val="004A42FB"/>
    <w:rsid w:val="004C1B91"/>
    <w:rsid w:val="004D1C0A"/>
    <w:rsid w:val="004E1B18"/>
    <w:rsid w:val="004F545E"/>
    <w:rsid w:val="004F7501"/>
    <w:rsid w:val="00503D6B"/>
    <w:rsid w:val="005074FD"/>
    <w:rsid w:val="00517050"/>
    <w:rsid w:val="00527403"/>
    <w:rsid w:val="00537ABB"/>
    <w:rsid w:val="005411E6"/>
    <w:rsid w:val="005515E6"/>
    <w:rsid w:val="00555C57"/>
    <w:rsid w:val="00573FCE"/>
    <w:rsid w:val="00575655"/>
    <w:rsid w:val="005770DF"/>
    <w:rsid w:val="00587924"/>
    <w:rsid w:val="005B172D"/>
    <w:rsid w:val="005B1DA1"/>
    <w:rsid w:val="005B6D69"/>
    <w:rsid w:val="005C0D41"/>
    <w:rsid w:val="005C19C9"/>
    <w:rsid w:val="005E386D"/>
    <w:rsid w:val="005E39B1"/>
    <w:rsid w:val="005E7C5B"/>
    <w:rsid w:val="005F37A5"/>
    <w:rsid w:val="005F4847"/>
    <w:rsid w:val="00613C38"/>
    <w:rsid w:val="00620A17"/>
    <w:rsid w:val="00620CCD"/>
    <w:rsid w:val="006440A0"/>
    <w:rsid w:val="006553E7"/>
    <w:rsid w:val="00655451"/>
    <w:rsid w:val="006757A4"/>
    <w:rsid w:val="00685A1A"/>
    <w:rsid w:val="006C6DDD"/>
    <w:rsid w:val="006D2A68"/>
    <w:rsid w:val="00715678"/>
    <w:rsid w:val="00721396"/>
    <w:rsid w:val="007272D1"/>
    <w:rsid w:val="00742F04"/>
    <w:rsid w:val="00745E13"/>
    <w:rsid w:val="00747842"/>
    <w:rsid w:val="007514F2"/>
    <w:rsid w:val="00773921"/>
    <w:rsid w:val="00782271"/>
    <w:rsid w:val="0079309A"/>
    <w:rsid w:val="007A11D0"/>
    <w:rsid w:val="007A1EB2"/>
    <w:rsid w:val="007A64FA"/>
    <w:rsid w:val="007B0B01"/>
    <w:rsid w:val="007B10FD"/>
    <w:rsid w:val="007B7C99"/>
    <w:rsid w:val="007E22E8"/>
    <w:rsid w:val="007E27DC"/>
    <w:rsid w:val="00803C2B"/>
    <w:rsid w:val="008144C3"/>
    <w:rsid w:val="00816931"/>
    <w:rsid w:val="0081787D"/>
    <w:rsid w:val="00831258"/>
    <w:rsid w:val="008407CD"/>
    <w:rsid w:val="00841AA7"/>
    <w:rsid w:val="008420D9"/>
    <w:rsid w:val="0084257C"/>
    <w:rsid w:val="00844996"/>
    <w:rsid w:val="00850843"/>
    <w:rsid w:val="00856AAC"/>
    <w:rsid w:val="00864F00"/>
    <w:rsid w:val="00874262"/>
    <w:rsid w:val="008828B6"/>
    <w:rsid w:val="008907DC"/>
    <w:rsid w:val="00892A1D"/>
    <w:rsid w:val="008970A4"/>
    <w:rsid w:val="008E7ABF"/>
    <w:rsid w:val="008F2536"/>
    <w:rsid w:val="00910297"/>
    <w:rsid w:val="00914DF7"/>
    <w:rsid w:val="00915656"/>
    <w:rsid w:val="00932B5E"/>
    <w:rsid w:val="009561DE"/>
    <w:rsid w:val="00960EBF"/>
    <w:rsid w:val="00973C3F"/>
    <w:rsid w:val="0097790D"/>
    <w:rsid w:val="00984FBB"/>
    <w:rsid w:val="009B2A58"/>
    <w:rsid w:val="009B66C4"/>
    <w:rsid w:val="009D0306"/>
    <w:rsid w:val="009D0E6D"/>
    <w:rsid w:val="009D2AD4"/>
    <w:rsid w:val="00A062D4"/>
    <w:rsid w:val="00A311C2"/>
    <w:rsid w:val="00A322FD"/>
    <w:rsid w:val="00A540EC"/>
    <w:rsid w:val="00A55795"/>
    <w:rsid w:val="00A6013C"/>
    <w:rsid w:val="00A619C2"/>
    <w:rsid w:val="00A62601"/>
    <w:rsid w:val="00A63041"/>
    <w:rsid w:val="00A6759D"/>
    <w:rsid w:val="00A7074F"/>
    <w:rsid w:val="00A75B53"/>
    <w:rsid w:val="00A91E32"/>
    <w:rsid w:val="00A942B7"/>
    <w:rsid w:val="00AB3C9F"/>
    <w:rsid w:val="00AC3809"/>
    <w:rsid w:val="00AC3CA1"/>
    <w:rsid w:val="00AD35FF"/>
    <w:rsid w:val="00AD48BE"/>
    <w:rsid w:val="00AF10FA"/>
    <w:rsid w:val="00AF463F"/>
    <w:rsid w:val="00B163BF"/>
    <w:rsid w:val="00B32BBD"/>
    <w:rsid w:val="00B35088"/>
    <w:rsid w:val="00B4065A"/>
    <w:rsid w:val="00B47933"/>
    <w:rsid w:val="00B62F88"/>
    <w:rsid w:val="00B67B43"/>
    <w:rsid w:val="00B849CE"/>
    <w:rsid w:val="00B86F87"/>
    <w:rsid w:val="00BA7287"/>
    <w:rsid w:val="00BB3802"/>
    <w:rsid w:val="00BC3E55"/>
    <w:rsid w:val="00BD6D86"/>
    <w:rsid w:val="00BF1AC9"/>
    <w:rsid w:val="00BF597B"/>
    <w:rsid w:val="00C12F10"/>
    <w:rsid w:val="00C2013D"/>
    <w:rsid w:val="00C23AB8"/>
    <w:rsid w:val="00C30E42"/>
    <w:rsid w:val="00C341BE"/>
    <w:rsid w:val="00C3666C"/>
    <w:rsid w:val="00C4265A"/>
    <w:rsid w:val="00C66941"/>
    <w:rsid w:val="00C727DC"/>
    <w:rsid w:val="00C75AC6"/>
    <w:rsid w:val="00CA2342"/>
    <w:rsid w:val="00CA2ED3"/>
    <w:rsid w:val="00CA6C17"/>
    <w:rsid w:val="00CB6CBE"/>
    <w:rsid w:val="00CE2F79"/>
    <w:rsid w:val="00CE53FB"/>
    <w:rsid w:val="00D03A02"/>
    <w:rsid w:val="00D04D26"/>
    <w:rsid w:val="00D076FA"/>
    <w:rsid w:val="00D077A4"/>
    <w:rsid w:val="00D13248"/>
    <w:rsid w:val="00D2281C"/>
    <w:rsid w:val="00D22D30"/>
    <w:rsid w:val="00D24069"/>
    <w:rsid w:val="00D25AAE"/>
    <w:rsid w:val="00D27DC7"/>
    <w:rsid w:val="00D40699"/>
    <w:rsid w:val="00D44D11"/>
    <w:rsid w:val="00D450A2"/>
    <w:rsid w:val="00D50BE0"/>
    <w:rsid w:val="00D54651"/>
    <w:rsid w:val="00D93CC0"/>
    <w:rsid w:val="00D97E2D"/>
    <w:rsid w:val="00DA4544"/>
    <w:rsid w:val="00DA686B"/>
    <w:rsid w:val="00DA773A"/>
    <w:rsid w:val="00DB5D7D"/>
    <w:rsid w:val="00DD10AA"/>
    <w:rsid w:val="00DD2165"/>
    <w:rsid w:val="00DE544F"/>
    <w:rsid w:val="00DF7AB7"/>
    <w:rsid w:val="00E1064F"/>
    <w:rsid w:val="00E154E6"/>
    <w:rsid w:val="00E2006C"/>
    <w:rsid w:val="00E37E70"/>
    <w:rsid w:val="00E45625"/>
    <w:rsid w:val="00E50DBE"/>
    <w:rsid w:val="00E55953"/>
    <w:rsid w:val="00E62B55"/>
    <w:rsid w:val="00E74108"/>
    <w:rsid w:val="00E74A43"/>
    <w:rsid w:val="00E76516"/>
    <w:rsid w:val="00E87EC2"/>
    <w:rsid w:val="00EB2965"/>
    <w:rsid w:val="00EC2E44"/>
    <w:rsid w:val="00ED137D"/>
    <w:rsid w:val="00EE2FBA"/>
    <w:rsid w:val="00EF04B5"/>
    <w:rsid w:val="00EF6C83"/>
    <w:rsid w:val="00F061AE"/>
    <w:rsid w:val="00F22C00"/>
    <w:rsid w:val="00F423E6"/>
    <w:rsid w:val="00F43C23"/>
    <w:rsid w:val="00F53BE4"/>
    <w:rsid w:val="00F56125"/>
    <w:rsid w:val="00F60655"/>
    <w:rsid w:val="00F66EBD"/>
    <w:rsid w:val="00F71214"/>
    <w:rsid w:val="00F762F0"/>
    <w:rsid w:val="00F979D0"/>
    <w:rsid w:val="00FA64D3"/>
    <w:rsid w:val="00FB738E"/>
    <w:rsid w:val="00FF0475"/>
    <w:rsid w:val="00FF0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249C50"/>
  <w15:docId w15:val="{01687CC4-ADD6-4070-B369-C24ABC26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07D59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rsid w:val="00107D59"/>
    <w:pPr>
      <w:ind w:left="109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07D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107D59"/>
  </w:style>
  <w:style w:type="paragraph" w:styleId="Paragrafoelenco">
    <w:name w:val="List Paragraph"/>
    <w:basedOn w:val="Normale"/>
    <w:uiPriority w:val="34"/>
    <w:qFormat/>
    <w:rsid w:val="00107D59"/>
  </w:style>
  <w:style w:type="paragraph" w:customStyle="1" w:styleId="TableParagraph">
    <w:name w:val="Table Paragraph"/>
    <w:basedOn w:val="Normale"/>
    <w:uiPriority w:val="1"/>
    <w:qFormat/>
    <w:rsid w:val="00107D59"/>
  </w:style>
  <w:style w:type="paragraph" w:styleId="Intestazione">
    <w:name w:val="header"/>
    <w:basedOn w:val="Normale"/>
    <w:link w:val="IntestazioneCarattere"/>
    <w:uiPriority w:val="99"/>
    <w:unhideWhenUsed/>
    <w:rsid w:val="00D44D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4D1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44D1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4D11"/>
    <w:rPr>
      <w:rFonts w:ascii="Calibri" w:eastAsia="Calibri" w:hAnsi="Calibri" w:cs="Calibri"/>
      <w:lang w:val="it-IT"/>
    </w:rPr>
  </w:style>
  <w:style w:type="character" w:styleId="Collegamentoipertestuale">
    <w:name w:val="Hyperlink"/>
    <w:uiPriority w:val="99"/>
    <w:unhideWhenUsed/>
    <w:rsid w:val="004D1C0A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2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281C"/>
    <w:rPr>
      <w:rFonts w:ascii="Tahoma" w:eastAsia="Calibri" w:hAnsi="Tahoma" w:cs="Tahoma"/>
      <w:sz w:val="16"/>
      <w:szCs w:val="16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074FD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64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555C57"/>
    <w:rPr>
      <w:color w:val="605E5C"/>
      <w:shd w:val="clear" w:color="auto" w:fill="E1DFDD"/>
    </w:rPr>
  </w:style>
  <w:style w:type="paragraph" w:customStyle="1" w:styleId="Default">
    <w:name w:val="Default"/>
    <w:rsid w:val="00F762F0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57209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1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9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1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a-fleg@beniculturali.it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1.wmf"/><Relationship Id="rId4" Type="http://schemas.openxmlformats.org/officeDocument/2006/relationships/hyperlink" Target="mailto:mbac-pa-fleg@mailcert.beniculturali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2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-XB\Documents\Modelli%20di%20Office%20personalizzati\CARTA%20INTESTATA%20PACF%20M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9622A536661744A22C97E6C020339A" ma:contentTypeVersion="14" ma:contentTypeDescription="Creare un nuovo documento." ma:contentTypeScope="" ma:versionID="7853896a1dd3de74f6ae49a365a8b6c5">
  <xsd:schema xmlns:xsd="http://www.w3.org/2001/XMLSchema" xmlns:xs="http://www.w3.org/2001/XMLSchema" xmlns:p="http://schemas.microsoft.com/office/2006/metadata/properties" xmlns:ns2="4a9dc97c-2a3a-4116-8b91-e8e2c292c79b" xmlns:ns3="be602204-a19a-412d-8649-af8f1b938578" targetNamespace="http://schemas.microsoft.com/office/2006/metadata/properties" ma:root="true" ma:fieldsID="7323d98af605e1277b0ee00e5e5c612f" ns2:_="" ns3:_="">
    <xsd:import namespace="4a9dc97c-2a3a-4116-8b91-e8e2c292c79b"/>
    <xsd:import namespace="be602204-a19a-412d-8649-af8f1b9385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x0031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c97c-2a3a-4116-8b91-e8e2c292c7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8e87e90-a3ba-466a-9f24-aa4c15ca2c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x0031_" ma:index="21" nillable="true" ma:displayName="1" ma:format="Dropdown" ma:internalName="_x0031_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02204-a19a-412d-8649-af8f1b93857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5f3b64-642f-443a-8b0f-bc2f0e22a3f3}" ma:internalName="TaxCatchAll" ma:showField="CatchAllData" ma:web="be602204-a19a-412d-8649-af8f1b9385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 xmlns="4a9dc97c-2a3a-4116-8b91-e8e2c292c79b" xsi:nil="true"/>
    <lcf76f155ced4ddcb4097134ff3c332f xmlns="4a9dc97c-2a3a-4116-8b91-e8e2c292c79b">
      <Terms xmlns="http://schemas.microsoft.com/office/infopath/2007/PartnerControls"/>
    </lcf76f155ced4ddcb4097134ff3c332f>
    <TaxCatchAll xmlns="be602204-a19a-412d-8649-af8f1b93857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3A61A2-233D-43D4-9832-CD86D07B9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9dc97c-2a3a-4116-8b91-e8e2c292c79b"/>
    <ds:schemaRef ds:uri="be602204-a19a-412d-8649-af8f1b9385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05F59-FC89-4BC3-81C2-27BFB722143A}">
  <ds:schemaRefs>
    <ds:schemaRef ds:uri="http://schemas.microsoft.com/office/2006/metadata/properties"/>
    <ds:schemaRef ds:uri="http://schemas.microsoft.com/office/infopath/2007/PartnerControls"/>
    <ds:schemaRef ds:uri="4a9dc97c-2a3a-4116-8b91-e8e2c292c79b"/>
    <ds:schemaRef ds:uri="be602204-a19a-412d-8649-af8f1b938578"/>
  </ds:schemaRefs>
</ds:datastoreItem>
</file>

<file path=customXml/itemProps3.xml><?xml version="1.0" encoding="utf-8"?>
<ds:datastoreItem xmlns:ds="http://schemas.openxmlformats.org/officeDocument/2006/customXml" ds:itemID="{36167FCB-3D78-4611-A24E-C119D5262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PACF MIC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Spett.le Azienda</vt:lpstr>
    </vt:vector>
  </TitlesOfParts>
  <Company>BASTARDS TeaM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Spett.le Azienda</dc:title>
  <dc:creator>Utente-XB</dc:creator>
  <cp:lastModifiedBy>utente9</cp:lastModifiedBy>
  <cp:revision>3</cp:revision>
  <cp:lastPrinted>2022-03-24T15:31:00Z</cp:lastPrinted>
  <dcterms:created xsi:type="dcterms:W3CDTF">2025-02-25T13:57:00Z</dcterms:created>
  <dcterms:modified xsi:type="dcterms:W3CDTF">2025-04-10T10:17:00Z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2021-03-10T00:00:00Z</vt:filetime>
  </property>
  <property fmtid="{D5CDD505-2E9C-101B-9397-08002B2CF9AE}" pid="5" name="ContentTypeId">
    <vt:lpwstr>0x0101002F9622A536661744A22C97E6C020339A</vt:lpwstr>
  </property>
</Properties>
</file>